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B3A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2CC3">
        <w:rPr>
          <w:rFonts w:ascii="Times New Roman" w:hAnsi="Times New Roman"/>
          <w:b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3.25pt">
            <v:imagedata r:id="rId7" o:title=""/>
          </v:shape>
        </w:pict>
      </w:r>
    </w:p>
    <w:p w:rsidR="00736B3A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Общая продолжительность дневного сна для детей дошкольного возраста 2 -2,5 часа. Самостоятельная деятельность детей 3-7 лет (игры, подготовка к занятиям, личная гигиена) занимает в режиме дня не менее 3-4 часов. Организованная совместная деятельность проводится с учетом возраста детей, их индивидуальных особенностей. Образовательная деятельность, осуществляемая в ходе режимных моментов (организация питания, сна), преимущественно направлена на охрану здоровья ребенка, физическое и социально-личностное развитие.</w:t>
      </w:r>
    </w:p>
    <w:p w:rsidR="00736B3A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6B3A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Организация образовательного процесса в ОУ осуществляется в соответствии с основной образовательной программой дошкольного образования и расписанием занятий. Расписание занятий является неотъемлемой частью режима занятий воспитанников, разрабатывается и утверждается на каждый учебный год. Для детей от 1,5 до 3 лет длительность непрерывной образовательной деятельности не должна превышать 10 минут. Допускается осуществлять образовательную деятельность в первую и вторую половину дня (по 8-10 минут). Допускается осуществлять образовательную деятельность на игровой площадке во время прогулки. </w:t>
      </w:r>
    </w:p>
    <w:p w:rsidR="00736B3A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Количество и продолжительность образовательной деятельности устанавливаются в соответствии с СанПиН 2.4.1.3049-13:</w:t>
      </w:r>
    </w:p>
    <w:p w:rsidR="00736B3A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детей 3-4 лет – не более 15 минут;</w:t>
      </w:r>
    </w:p>
    <w:p w:rsidR="00736B3A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детей 4-5 лет – не более 20 минут;</w:t>
      </w:r>
    </w:p>
    <w:p w:rsidR="00736B3A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детей 5-6 лет – не более 25 минут;</w:t>
      </w:r>
    </w:p>
    <w:p w:rsidR="00736B3A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детей 6-7 лет – не более 30 минут.</w:t>
      </w:r>
    </w:p>
    <w:p w:rsidR="00736B3A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6B3A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– 45 минут и 1,5 часа   соответственно. В середине времени, отведенного на образовательную деятельность, проводятся физкультурные. Перерывы между занятиями – не менее 10 минут.</w:t>
      </w:r>
    </w:p>
    <w:p w:rsidR="00736B3A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6B3A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Образовательная деятельность с детьми старшего  дошкольного возраста осуществляется и во вторую половину дня после дневного сна. Ее продолжительность составляет не более 25-30 минут в день. В середине образовательной деятельности статического характера проводятся физкультурные минутки.</w:t>
      </w:r>
    </w:p>
    <w:p w:rsidR="00736B3A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6B3A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Образовательная деятельность, требующая повышенной познавательной активности и умственного напряжения детей, организуется в первую половину дня. Для профилактики утомления детей проводятся физкультурные, музыкальные занятия и т.д.</w:t>
      </w:r>
    </w:p>
    <w:p w:rsidR="00736B3A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6B3A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Физическое воспитание детей направлено на улучшение здоровья и физического развития, расширение функциональных возможностей детского организма, формирование двигательных навыков и двигательных качеств. Двигательный режим, физические упражнения и закаливающие мероприятия осуществляются с учетом здоровья, возраста детей и времени года. Рекомендуется использовать формы двигательной активности: утреннюю гимнастику, физкультурные занятия, физкультурные минутки, подвижные игры, спортивные упражнения, ритмическую гимнастику и другие. В объеме двигательной активности воспитанников 5-7 лет предусматривается в организованных формах оздоровительно-воспитательной деятельности 6-8 часов в неделю с учетом психофизиологических особенностей детей, времени года и режима работы ДОУ. Для реализации двигательной деятельности детей используются оборудование и инвентарь музыкально-физкультурного зала  в соответствии с возрастом и ростом ребенка.</w:t>
      </w:r>
    </w:p>
    <w:p w:rsidR="00736B3A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Занятия по физическому развитию основной образовательной программы организуются 3 раза в неделю. </w:t>
      </w:r>
    </w:p>
    <w:p w:rsidR="00736B3A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Длительность</w:t>
      </w:r>
      <w:r w:rsidRPr="00717042">
        <w:rPr>
          <w:rFonts w:ascii="Times New Roman" w:hAnsi="Times New Roman"/>
          <w:sz w:val="28"/>
          <w:szCs w:val="28"/>
        </w:rPr>
        <w:t xml:space="preserve"> занятий по физическому развитию зависит от возраста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7042">
        <w:rPr>
          <w:rFonts w:ascii="Times New Roman" w:hAnsi="Times New Roman"/>
          <w:sz w:val="28"/>
          <w:szCs w:val="28"/>
        </w:rPr>
        <w:t>детей и составляет:</w:t>
      </w:r>
    </w:p>
    <w:p w:rsidR="00736B3A" w:rsidRPr="00717042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7042">
        <w:rPr>
          <w:rFonts w:ascii="Times New Roman" w:hAnsi="Times New Roman"/>
          <w:sz w:val="28"/>
          <w:szCs w:val="28"/>
        </w:rPr>
        <w:t>- в младшей группе - 15 мин.,</w:t>
      </w:r>
    </w:p>
    <w:p w:rsidR="00736B3A" w:rsidRPr="00717042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7042">
        <w:rPr>
          <w:rFonts w:ascii="Times New Roman" w:hAnsi="Times New Roman"/>
          <w:sz w:val="28"/>
          <w:szCs w:val="28"/>
        </w:rPr>
        <w:t>- в средней группе - 20 мин.,</w:t>
      </w:r>
    </w:p>
    <w:p w:rsidR="00736B3A" w:rsidRPr="00717042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7042">
        <w:rPr>
          <w:rFonts w:ascii="Times New Roman" w:hAnsi="Times New Roman"/>
          <w:sz w:val="28"/>
          <w:szCs w:val="28"/>
        </w:rPr>
        <w:t>- в старшей группе - 25 мин.,</w:t>
      </w:r>
    </w:p>
    <w:p w:rsidR="00736B3A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7042">
        <w:rPr>
          <w:rFonts w:ascii="Times New Roman" w:hAnsi="Times New Roman"/>
          <w:sz w:val="28"/>
          <w:szCs w:val="28"/>
        </w:rPr>
        <w:t>- в подготовительной группе - 30 мин.</w:t>
      </w:r>
    </w:p>
    <w:p w:rsidR="00736B3A" w:rsidRDefault="00736B3A" w:rsidP="00985C2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36B3A" w:rsidRDefault="00736B3A" w:rsidP="00985C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r w:rsidRPr="00717042">
        <w:rPr>
          <w:rFonts w:ascii="Times New Roman" w:hAnsi="Times New Roman"/>
          <w:sz w:val="28"/>
          <w:szCs w:val="28"/>
        </w:rPr>
        <w:t>Педагог</w:t>
      </w:r>
      <w:r>
        <w:rPr>
          <w:rFonts w:ascii="Times New Roman" w:hAnsi="Times New Roman"/>
          <w:sz w:val="28"/>
          <w:szCs w:val="28"/>
        </w:rPr>
        <w:t xml:space="preserve">ическая диагностика </w:t>
      </w:r>
      <w:r w:rsidRPr="00717042">
        <w:rPr>
          <w:rFonts w:ascii="Times New Roman" w:hAnsi="Times New Roman"/>
          <w:sz w:val="28"/>
          <w:szCs w:val="28"/>
        </w:rPr>
        <w:t xml:space="preserve"> проводится на начало и</w:t>
      </w:r>
      <w:r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Pr="00717042">
        <w:rPr>
          <w:rFonts w:ascii="Times New Roman" w:hAnsi="Times New Roman"/>
          <w:sz w:val="28"/>
          <w:szCs w:val="28"/>
        </w:rPr>
        <w:t>конец учебного года.</w:t>
      </w:r>
    </w:p>
    <w:p w:rsidR="00736B3A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6B3A" w:rsidRDefault="00736B3A" w:rsidP="00985C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Режим  занятий  обучающихся </w:t>
      </w:r>
      <w:r w:rsidRPr="00717042">
        <w:rPr>
          <w:rFonts w:ascii="Times New Roman" w:hAnsi="Times New Roman"/>
          <w:sz w:val="28"/>
          <w:szCs w:val="28"/>
        </w:rPr>
        <w:t>ОУ  обязателен для  исполнения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7042">
        <w:rPr>
          <w:rFonts w:ascii="Times New Roman" w:hAnsi="Times New Roman"/>
          <w:sz w:val="28"/>
          <w:szCs w:val="28"/>
        </w:rPr>
        <w:t>всеми участникам образовательного процесса.</w:t>
      </w:r>
    </w:p>
    <w:p w:rsidR="00736B3A" w:rsidRPr="0059394A" w:rsidRDefault="00736B3A" w:rsidP="007170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736B3A" w:rsidRPr="0059394A" w:rsidSect="00C854EC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B3A" w:rsidRDefault="00736B3A">
      <w:r>
        <w:separator/>
      </w:r>
    </w:p>
  </w:endnote>
  <w:endnote w:type="continuationSeparator" w:id="0">
    <w:p w:rsidR="00736B3A" w:rsidRDefault="00736B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B3A" w:rsidRDefault="00736B3A" w:rsidP="001D4CD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36B3A" w:rsidRDefault="00736B3A" w:rsidP="004D7C19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B3A" w:rsidRDefault="00736B3A" w:rsidP="001D4CD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736B3A" w:rsidRDefault="00736B3A" w:rsidP="004D7C19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B3A" w:rsidRDefault="00736B3A">
      <w:r>
        <w:separator/>
      </w:r>
    </w:p>
  </w:footnote>
  <w:footnote w:type="continuationSeparator" w:id="0">
    <w:p w:rsidR="00736B3A" w:rsidRDefault="00736B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63FA0"/>
    <w:multiLevelType w:val="hybridMultilevel"/>
    <w:tmpl w:val="41FCE3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96F4EB8"/>
    <w:multiLevelType w:val="hybridMultilevel"/>
    <w:tmpl w:val="A48872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B0D570F"/>
    <w:multiLevelType w:val="hybridMultilevel"/>
    <w:tmpl w:val="27EE2D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C032954"/>
    <w:multiLevelType w:val="hybridMultilevel"/>
    <w:tmpl w:val="E160E4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394A"/>
    <w:rsid w:val="00063ADA"/>
    <w:rsid w:val="001D4CDD"/>
    <w:rsid w:val="00262CC3"/>
    <w:rsid w:val="002A3B36"/>
    <w:rsid w:val="002C40ED"/>
    <w:rsid w:val="003A3D84"/>
    <w:rsid w:val="003B0D41"/>
    <w:rsid w:val="00414917"/>
    <w:rsid w:val="004836E7"/>
    <w:rsid w:val="004A018E"/>
    <w:rsid w:val="004D7C19"/>
    <w:rsid w:val="00532112"/>
    <w:rsid w:val="00563B80"/>
    <w:rsid w:val="0059394A"/>
    <w:rsid w:val="00675194"/>
    <w:rsid w:val="00717042"/>
    <w:rsid w:val="00736B3A"/>
    <w:rsid w:val="0077195A"/>
    <w:rsid w:val="00930C82"/>
    <w:rsid w:val="00956494"/>
    <w:rsid w:val="00985C24"/>
    <w:rsid w:val="009A104A"/>
    <w:rsid w:val="009E7DBA"/>
    <w:rsid w:val="00A75C95"/>
    <w:rsid w:val="00A95DA8"/>
    <w:rsid w:val="00AC7614"/>
    <w:rsid w:val="00BD15F8"/>
    <w:rsid w:val="00C05FFD"/>
    <w:rsid w:val="00C854EC"/>
    <w:rsid w:val="00D03E7B"/>
    <w:rsid w:val="00D123C3"/>
    <w:rsid w:val="00E75AB0"/>
    <w:rsid w:val="00F84A2A"/>
    <w:rsid w:val="00FC1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94A"/>
    <w:pPr>
      <w:spacing w:after="200" w:line="276" w:lineRule="auto"/>
    </w:pPr>
    <w:rPr>
      <w:rFonts w:eastAsia="Times New Roman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985C24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985C24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ListParagraph">
    <w:name w:val="List Paragraph"/>
    <w:basedOn w:val="Normal"/>
    <w:uiPriority w:val="99"/>
    <w:qFormat/>
    <w:rsid w:val="0059394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4D7C1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836E7"/>
    <w:rPr>
      <w:rFonts w:eastAsia="Times New Roman" w:cs="Times New Roman"/>
    </w:rPr>
  </w:style>
  <w:style w:type="character" w:styleId="PageNumber">
    <w:name w:val="page number"/>
    <w:basedOn w:val="DefaultParagraphFont"/>
    <w:uiPriority w:val="99"/>
    <w:rsid w:val="004D7C1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160</TotalTime>
  <Pages>3</Pages>
  <Words>558</Words>
  <Characters>3186</Characters>
  <Application>Microsoft Office Outlook</Application>
  <DocSecurity>0</DocSecurity>
  <Lines>0</Lines>
  <Paragraphs>0</Paragraphs>
  <ScaleCrop>false</ScaleCrop>
  <Company>Тополек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Тополек</dc:creator>
  <cp:keywords/>
  <dc:description/>
  <cp:lastModifiedBy>user</cp:lastModifiedBy>
  <cp:revision>7</cp:revision>
  <cp:lastPrinted>2017-04-26T10:11:00Z</cp:lastPrinted>
  <dcterms:created xsi:type="dcterms:W3CDTF">2016-02-04T13:14:00Z</dcterms:created>
  <dcterms:modified xsi:type="dcterms:W3CDTF">2017-04-26T10:14:00Z</dcterms:modified>
</cp:coreProperties>
</file>