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B01" w:rsidRPr="00042176" w:rsidRDefault="00EF6B01" w:rsidP="00042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176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07.25pt">
            <v:imagedata r:id="rId5" o:title=""/>
          </v:shape>
        </w:pict>
      </w:r>
    </w:p>
    <w:p w:rsidR="00EF6B01" w:rsidRDefault="00EF6B01" w:rsidP="00042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B01" w:rsidRDefault="00EF6B01" w:rsidP="004B6D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террористических, экстремистских акций и других противоправных проявлений в отношении обучающихся и  сотрудников</w:t>
      </w:r>
      <w:r w:rsidRPr="00BC571E">
        <w:rPr>
          <w:rStyle w:val="Strong"/>
          <w:rFonts w:ascii="Times New Roman" w:hAnsi="Times New Roman"/>
          <w:b w:val="0"/>
          <w:bCs/>
          <w:sz w:val="24"/>
          <w:szCs w:val="24"/>
        </w:rPr>
        <w:t xml:space="preserve"> </w:t>
      </w:r>
      <w:r>
        <w:rPr>
          <w:rStyle w:val="Strong"/>
          <w:rFonts w:ascii="Times New Roman" w:hAnsi="Times New Roman"/>
          <w:b w:val="0"/>
          <w:bCs/>
          <w:sz w:val="24"/>
          <w:szCs w:val="24"/>
        </w:rPr>
        <w:t>МБОУ Н/ш-д/с «Ясень» с.им.9 Января</w:t>
      </w:r>
      <w:r>
        <w:rPr>
          <w:rFonts w:ascii="Times New Roman" w:hAnsi="Times New Roman" w:cs="Times New Roman"/>
          <w:sz w:val="24"/>
          <w:szCs w:val="24"/>
        </w:rPr>
        <w:t>, предупреждение возникновения чрезвычайных ситуаций и обеспечение объективности расследования в случаях их возникновения.</w:t>
      </w:r>
    </w:p>
    <w:p w:rsidR="00EF6B01" w:rsidRPr="000B13D7" w:rsidRDefault="00EF6B01" w:rsidP="004B6D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41D">
        <w:rPr>
          <w:rFonts w:ascii="Times New Roman" w:hAnsi="Times New Roman" w:cs="Times New Roman"/>
          <w:b/>
          <w:sz w:val="24"/>
          <w:szCs w:val="24"/>
        </w:rPr>
        <w:t>1.4.</w:t>
      </w:r>
      <w:r>
        <w:rPr>
          <w:rFonts w:ascii="Times New Roman" w:hAnsi="Times New Roman" w:cs="Times New Roman"/>
          <w:sz w:val="24"/>
          <w:szCs w:val="24"/>
        </w:rPr>
        <w:t xml:space="preserve"> Система видеонаблюдения в </w:t>
      </w:r>
      <w:r>
        <w:rPr>
          <w:rStyle w:val="Strong"/>
          <w:rFonts w:ascii="Times New Roman" w:hAnsi="Times New Roman"/>
          <w:b w:val="0"/>
          <w:bCs/>
          <w:sz w:val="24"/>
          <w:szCs w:val="24"/>
        </w:rPr>
        <w:t xml:space="preserve">МБОУ Н/ш-д/с «Ясень» с.им.9 Января </w:t>
      </w:r>
      <w:r>
        <w:rPr>
          <w:rFonts w:ascii="Times New Roman" w:hAnsi="Times New Roman" w:cs="Times New Roman"/>
          <w:sz w:val="24"/>
          <w:szCs w:val="24"/>
        </w:rPr>
        <w:t>ведётся с целью обеспечения системы безопасности образовательного учреждения, участников образовательного процесса и не может быть направлена на сбор информации о конкретном человеке.</w:t>
      </w: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Cs/>
        </w:rPr>
      </w:pPr>
      <w:r>
        <w:rPr>
          <w:rStyle w:val="Strong"/>
          <w:bCs/>
        </w:rPr>
        <w:t>2</w:t>
      </w:r>
      <w:r w:rsidRPr="004E7680">
        <w:rPr>
          <w:rStyle w:val="Strong"/>
          <w:bCs/>
        </w:rPr>
        <w:t xml:space="preserve">. </w:t>
      </w:r>
      <w:r>
        <w:rPr>
          <w:rStyle w:val="Strong"/>
          <w:bCs/>
        </w:rPr>
        <w:t>Цель и задачи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>
        <w:rPr>
          <w:rStyle w:val="Strong"/>
          <w:bCs/>
        </w:rPr>
        <w:t xml:space="preserve">2.1.  </w:t>
      </w:r>
      <w:r w:rsidRPr="00B2441D">
        <w:rPr>
          <w:rStyle w:val="Strong"/>
          <w:b w:val="0"/>
          <w:bCs/>
        </w:rPr>
        <w:t>Ц</w:t>
      </w:r>
      <w:r>
        <w:rPr>
          <w:rStyle w:val="Strong"/>
          <w:b w:val="0"/>
          <w:bCs/>
        </w:rPr>
        <w:t>ель системы видеонаблюдения: создание условий для обеспечения безопасности учебно-воспитательного процесса, своевременного реагирования при возникновении опасных ситуаций, принятия необходимых мер по оказанию помощи и защите участников образовательного процесса в случае чрезвычайного происшествия.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 w:rsidRPr="00731259">
        <w:rPr>
          <w:rStyle w:val="Strong"/>
          <w:bCs/>
        </w:rPr>
        <w:t>2.2.</w:t>
      </w:r>
      <w:r>
        <w:rPr>
          <w:rStyle w:val="Strong"/>
          <w:b w:val="0"/>
          <w:bCs/>
        </w:rPr>
        <w:t xml:space="preserve"> Задачи мероприятий по обеспечению безопасности МБОУ Н/ш-д/с «Ясень» с.им.9 Января путём установки системы видеонаблюдения: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 w:rsidRPr="00731259">
        <w:rPr>
          <w:rStyle w:val="Strong"/>
          <w:bCs/>
        </w:rPr>
        <w:t>2.2.1.</w:t>
      </w:r>
      <w:r>
        <w:rPr>
          <w:rStyle w:val="Strong"/>
          <w:b w:val="0"/>
          <w:bCs/>
        </w:rPr>
        <w:t xml:space="preserve"> Контроль за обстановкой, в том числе во внутренних помещениях и в пределах территории</w:t>
      </w:r>
      <w:r w:rsidRPr="00BC571E">
        <w:rPr>
          <w:rStyle w:val="Strong"/>
          <w:b w:val="0"/>
          <w:bCs/>
        </w:rPr>
        <w:t xml:space="preserve"> </w:t>
      </w:r>
      <w:r>
        <w:rPr>
          <w:rStyle w:val="Strong"/>
          <w:b w:val="0"/>
          <w:bCs/>
        </w:rPr>
        <w:t>МБОУ Н/ш-д/с «Ясень» с.им.9 Января, обеспечивающих защиту от несанкционированного проникновения на территорию посторонних лиц и транспортных средств;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 w:rsidRPr="00731259">
        <w:rPr>
          <w:rStyle w:val="Strong"/>
          <w:bCs/>
        </w:rPr>
        <w:t>2.2.2.</w:t>
      </w:r>
      <w:r>
        <w:rPr>
          <w:rStyle w:val="Strong"/>
          <w:b w:val="0"/>
          <w:bCs/>
        </w:rPr>
        <w:t xml:space="preserve"> Защита участников образовательного процесса, их прав и интересов, имущества от неблагоприятных воздействий;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 w:rsidRPr="00731259">
        <w:rPr>
          <w:rStyle w:val="Strong"/>
          <w:bCs/>
        </w:rPr>
        <w:t>2.2.3.</w:t>
      </w:r>
      <w:r>
        <w:rPr>
          <w:rStyle w:val="Strong"/>
          <w:b w:val="0"/>
          <w:bCs/>
        </w:rPr>
        <w:t xml:space="preserve"> Раннее выявление причин и признаков опасных ситуаций, их предотвращение и устранение;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 w:rsidRPr="00731259">
        <w:rPr>
          <w:rStyle w:val="Strong"/>
          <w:bCs/>
        </w:rPr>
        <w:t>2.2.4.</w:t>
      </w:r>
      <w:r>
        <w:rPr>
          <w:rStyle w:val="Strong"/>
          <w:b w:val="0"/>
          <w:bCs/>
        </w:rPr>
        <w:t xml:space="preserve"> Предупреждение и минимизация рисков материального ущерба в условиях действия дестабилизирующих факторов;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 w:rsidRPr="00731259">
        <w:rPr>
          <w:rStyle w:val="Strong"/>
          <w:bCs/>
        </w:rPr>
        <w:t>2.2.5.</w:t>
      </w:r>
      <w:r>
        <w:rPr>
          <w:rStyle w:val="Strong"/>
          <w:b w:val="0"/>
          <w:bCs/>
        </w:rPr>
        <w:t xml:space="preserve"> Предоставление информации по запросам соответствующих служб и государственных органов в случаях, предусмотренных действующим законодательством.</w:t>
      </w: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Cs/>
        </w:rPr>
      </w:pPr>
      <w:r>
        <w:rPr>
          <w:rStyle w:val="Strong"/>
          <w:bCs/>
        </w:rPr>
        <w:t>3</w:t>
      </w:r>
      <w:r w:rsidRPr="004E7680">
        <w:rPr>
          <w:rStyle w:val="Strong"/>
          <w:bCs/>
        </w:rPr>
        <w:t xml:space="preserve">. </w:t>
      </w:r>
      <w:r>
        <w:rPr>
          <w:rStyle w:val="Strong"/>
          <w:bCs/>
        </w:rPr>
        <w:t>Порядок организации системы видеонаблюдения.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 w:rsidRPr="00AA33B1">
        <w:rPr>
          <w:rStyle w:val="Strong"/>
          <w:bCs/>
        </w:rPr>
        <w:t>3.1.</w:t>
      </w:r>
      <w:r>
        <w:rPr>
          <w:rStyle w:val="Strong"/>
          <w:b w:val="0"/>
          <w:bCs/>
        </w:rPr>
        <w:t xml:space="preserve"> Система видеонаблюдения в МБОУ Н/ш-д/с «Ясень» с.им.9 Января является открытой. Видеонаблюдение осуществляет передачу видеоизображения в режиме реального времени, синхронизацию событий с системой единого точного времени.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 w:rsidRPr="00AA33B1">
        <w:rPr>
          <w:rStyle w:val="Strong"/>
          <w:bCs/>
        </w:rPr>
        <w:t>3.2.</w:t>
      </w:r>
      <w:r>
        <w:rPr>
          <w:rStyle w:val="Strong"/>
          <w:b w:val="0"/>
          <w:bCs/>
        </w:rPr>
        <w:t xml:space="preserve"> Видеокамеры установлены в</w:t>
      </w:r>
      <w:r w:rsidRPr="00BC571E">
        <w:rPr>
          <w:rStyle w:val="Strong"/>
          <w:b w:val="0"/>
          <w:bCs/>
        </w:rPr>
        <w:t xml:space="preserve"> </w:t>
      </w:r>
      <w:r>
        <w:rPr>
          <w:rStyle w:val="Strong"/>
          <w:b w:val="0"/>
          <w:bCs/>
        </w:rPr>
        <w:t>МБОУ Н/ш-д/с «Ясень» с.им.9 Января в следующих зонах:</w:t>
      </w: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  <w:r>
        <w:rPr>
          <w:rStyle w:val="Strong"/>
          <w:b w:val="0"/>
          <w:bCs/>
        </w:rPr>
        <w:t>- в местах возможного несанкционированного проникновения посторонних лиц (центральный вход, запасные входы), по периметру здания</w:t>
      </w:r>
      <w:r w:rsidRPr="00BC571E">
        <w:rPr>
          <w:rStyle w:val="Strong"/>
          <w:b w:val="0"/>
          <w:bCs/>
        </w:rPr>
        <w:t xml:space="preserve"> </w:t>
      </w:r>
      <w:r>
        <w:rPr>
          <w:rStyle w:val="Strong"/>
          <w:b w:val="0"/>
          <w:bCs/>
        </w:rPr>
        <w:t>МБОУ Н/ш-д/с «Ясень» с.им.9 Января;</w:t>
      </w: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  <w:r>
        <w:rPr>
          <w:rStyle w:val="Strong"/>
          <w:b w:val="0"/>
          <w:bCs/>
        </w:rPr>
        <w:t>- в обеденном зале;</w:t>
      </w: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  <w:r>
        <w:rPr>
          <w:rStyle w:val="Strong"/>
          <w:b w:val="0"/>
          <w:bCs/>
        </w:rPr>
        <w:t>- в помещениях кухни;</w:t>
      </w: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  <w:r>
        <w:rPr>
          <w:rStyle w:val="Strong"/>
          <w:b w:val="0"/>
          <w:bCs/>
        </w:rPr>
        <w:t>- в группах детского сада;</w:t>
      </w: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  <w:r>
        <w:rPr>
          <w:rStyle w:val="Strong"/>
          <w:b w:val="0"/>
          <w:bCs/>
        </w:rPr>
        <w:t>- в классах начальной школы;</w:t>
      </w: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  <w:r>
        <w:rPr>
          <w:rStyle w:val="Strong"/>
          <w:b w:val="0"/>
          <w:bCs/>
        </w:rPr>
        <w:t>- в школьном коридоре;</w:t>
      </w: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  <w:r>
        <w:rPr>
          <w:rStyle w:val="Strong"/>
          <w:b w:val="0"/>
          <w:bCs/>
        </w:rPr>
        <w:t>- в фойе.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 w:rsidRPr="00AA33B1">
        <w:rPr>
          <w:rStyle w:val="Strong"/>
          <w:bCs/>
        </w:rPr>
        <w:t>3.3.</w:t>
      </w:r>
      <w:r>
        <w:rPr>
          <w:rStyle w:val="Strong"/>
          <w:b w:val="0"/>
          <w:bCs/>
        </w:rPr>
        <w:t xml:space="preserve"> Участники образовательного процесса, которые потенциально могут попасть в зону видеонаблюдения, информируются о видеонаблюдении в</w:t>
      </w:r>
      <w:r w:rsidRPr="00BC571E">
        <w:rPr>
          <w:rStyle w:val="Strong"/>
          <w:b w:val="0"/>
          <w:bCs/>
        </w:rPr>
        <w:t xml:space="preserve"> </w:t>
      </w:r>
      <w:r>
        <w:rPr>
          <w:rStyle w:val="Strong"/>
          <w:b w:val="0"/>
          <w:bCs/>
        </w:rPr>
        <w:t>МБОУ Н/ш-д/с «Ясень» с.им.9 Января. Для оповещения используются следующие формы:</w:t>
      </w: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  <w:r>
        <w:rPr>
          <w:rStyle w:val="Strong"/>
          <w:b w:val="0"/>
          <w:bCs/>
        </w:rPr>
        <w:t>- размещены специальные информационные объявления (таблички) перед входом в МБОУ Н/ш-д/с «Ясень» с.им.9 Января о том, что ведётся видеонаблюдение;</w:t>
      </w: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  <w:r>
        <w:rPr>
          <w:rStyle w:val="Strong"/>
          <w:b w:val="0"/>
          <w:bCs/>
        </w:rPr>
        <w:t>- информирование родителей (законных представителей) на собраниях;</w:t>
      </w: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  <w:r>
        <w:rPr>
          <w:rStyle w:val="Strong"/>
          <w:b w:val="0"/>
          <w:bCs/>
        </w:rPr>
        <w:t>- иные способы, позволяющие принять решение о том, готов ли человек стать объектом видеонаблюдения.</w:t>
      </w: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Cs/>
        </w:rPr>
      </w:pPr>
      <w:r>
        <w:rPr>
          <w:rStyle w:val="Strong"/>
          <w:bCs/>
        </w:rPr>
        <w:t>4</w:t>
      </w:r>
      <w:r w:rsidRPr="004E7680">
        <w:rPr>
          <w:rStyle w:val="Strong"/>
          <w:bCs/>
        </w:rPr>
        <w:t xml:space="preserve">. </w:t>
      </w:r>
      <w:r>
        <w:rPr>
          <w:rStyle w:val="Strong"/>
          <w:bCs/>
        </w:rPr>
        <w:t>Просмотр, хранение данных видеонаблюдения и передача данных третьим лицам.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>
        <w:rPr>
          <w:rStyle w:val="Strong"/>
          <w:bCs/>
        </w:rPr>
        <w:t xml:space="preserve">4.1. </w:t>
      </w:r>
      <w:r>
        <w:rPr>
          <w:rStyle w:val="Strong"/>
          <w:b w:val="0"/>
          <w:bCs/>
        </w:rPr>
        <w:t>Отображение процесса видеозаписи производится на мониторе, установленном на 1 этаже на пункте охраны, в зоне доступного видеонаблюдения ответственным лицом с целью своевременного реагирования на возникновение признаков и причин опасных ситуаций.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 w:rsidRPr="00EA3418">
        <w:rPr>
          <w:rStyle w:val="Strong"/>
          <w:bCs/>
        </w:rPr>
        <w:t>4.2.</w:t>
      </w:r>
      <w:r>
        <w:rPr>
          <w:rStyle w:val="Strong"/>
          <w:b w:val="0"/>
          <w:bCs/>
        </w:rPr>
        <w:t xml:space="preserve"> Система видеонаблюдения предполагает запись информации на жёсткий диск видеорегистратора, которая не подлежит перезаписи, уничтожается автоматически по мере заполнения памяти жесткого диска.</w:t>
      </w:r>
    </w:p>
    <w:p w:rsidR="00EF6B01" w:rsidRPr="00BA7E00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 w:rsidRPr="00BA7E00">
        <w:rPr>
          <w:rStyle w:val="Strong"/>
          <w:bCs/>
        </w:rPr>
        <w:t>4.3</w:t>
      </w:r>
      <w:r>
        <w:rPr>
          <w:rStyle w:val="Strong"/>
          <w:bCs/>
        </w:rPr>
        <w:t xml:space="preserve">. </w:t>
      </w:r>
      <w:r>
        <w:rPr>
          <w:rStyle w:val="Strong"/>
          <w:b w:val="0"/>
          <w:bCs/>
        </w:rPr>
        <w:t>Записи видеонаблюдения хранятся на жестком диске в течение 30 дней и автоматически уничтожаются в соответствии с техническими характеристиками установленного программного обеспечения. Ответственность за хранение и их просмотр возлагается на охранное предприятие ООО ЧОП «ВЫМПЕЛ» .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 w:rsidRPr="00EA3418">
        <w:rPr>
          <w:rStyle w:val="Strong"/>
          <w:bCs/>
        </w:rPr>
        <w:t>4.</w:t>
      </w:r>
      <w:r>
        <w:rPr>
          <w:rStyle w:val="Strong"/>
          <w:bCs/>
        </w:rPr>
        <w:t>4</w:t>
      </w:r>
      <w:r w:rsidRPr="00EA3418">
        <w:rPr>
          <w:rStyle w:val="Strong"/>
          <w:bCs/>
        </w:rPr>
        <w:t>.</w:t>
      </w:r>
      <w:r>
        <w:rPr>
          <w:rStyle w:val="Strong"/>
          <w:b w:val="0"/>
          <w:bCs/>
        </w:rPr>
        <w:t xml:space="preserve"> Запись информации видеонаблюдения является конфиденциальной, не подлежит перезаписи с жесткого диска видеорегистратора, редактированию, передаче третьим лицам.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>
        <w:rPr>
          <w:rStyle w:val="Strong"/>
          <w:bCs/>
        </w:rPr>
        <w:t>4.5</w:t>
      </w:r>
      <w:r w:rsidRPr="00EA3418">
        <w:rPr>
          <w:rStyle w:val="Strong"/>
          <w:bCs/>
        </w:rPr>
        <w:t>.</w:t>
      </w:r>
      <w:r>
        <w:rPr>
          <w:rStyle w:val="Strong"/>
          <w:b w:val="0"/>
          <w:bCs/>
        </w:rPr>
        <w:t xml:space="preserve"> Доступ к просмотру записи видеонаблюдения, хранящимся установленный период на жёстком диске видеорегистратора, имеет директор</w:t>
      </w:r>
      <w:r w:rsidRPr="0020455D">
        <w:rPr>
          <w:rStyle w:val="Strong"/>
          <w:b w:val="0"/>
          <w:bCs/>
        </w:rPr>
        <w:t xml:space="preserve"> </w:t>
      </w:r>
      <w:r>
        <w:rPr>
          <w:rStyle w:val="Strong"/>
          <w:b w:val="0"/>
          <w:bCs/>
        </w:rPr>
        <w:t>МБОУ Н/ш-д/с «Ясень» с.им.9 Января</w:t>
      </w:r>
      <w:r w:rsidRPr="002762FE">
        <w:rPr>
          <w:rStyle w:val="Strong"/>
          <w:b w:val="0"/>
          <w:bCs/>
        </w:rPr>
        <w:t>.</w:t>
      </w:r>
      <w:r>
        <w:rPr>
          <w:rStyle w:val="Strong"/>
          <w:b w:val="0"/>
          <w:bCs/>
        </w:rPr>
        <w:t xml:space="preserve"> 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>
        <w:rPr>
          <w:rStyle w:val="Strong"/>
          <w:bCs/>
        </w:rPr>
        <w:t>4.6</w:t>
      </w:r>
      <w:r w:rsidRPr="00EA3418">
        <w:rPr>
          <w:rStyle w:val="Strong"/>
          <w:bCs/>
        </w:rPr>
        <w:t>.</w:t>
      </w:r>
      <w:r>
        <w:rPr>
          <w:rStyle w:val="Strong"/>
          <w:b w:val="0"/>
          <w:bCs/>
        </w:rPr>
        <w:t xml:space="preserve"> Просмотр записанных изображений может осуществляться исключительно при личном участии директора</w:t>
      </w:r>
      <w:r w:rsidRPr="0020455D">
        <w:rPr>
          <w:rStyle w:val="Strong"/>
          <w:b w:val="0"/>
          <w:bCs/>
        </w:rPr>
        <w:t xml:space="preserve"> </w:t>
      </w:r>
      <w:r>
        <w:rPr>
          <w:rStyle w:val="Strong"/>
          <w:b w:val="0"/>
          <w:bCs/>
        </w:rPr>
        <w:t xml:space="preserve">МБОУ Н/ш-д/с «Ясень» с.им.9 Января. </w:t>
      </w:r>
      <w:r w:rsidRPr="00F2636F">
        <w:rPr>
          <w:rStyle w:val="Strong"/>
          <w:b w:val="0"/>
          <w:bCs/>
        </w:rPr>
        <w:t>Передача записей камер видеонаблюдения третьей стороне допускается только в исключительных случаях (по письменному запросу следственных и судебных органов). Вопрос о передач</w:t>
      </w:r>
      <w:r>
        <w:rPr>
          <w:rStyle w:val="Strong"/>
          <w:b w:val="0"/>
          <w:bCs/>
        </w:rPr>
        <w:t>е записей решает директор школы.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 w:rsidRPr="00DB45C7">
        <w:rPr>
          <w:rStyle w:val="Strong"/>
          <w:b w:val="0"/>
          <w:bCs/>
        </w:rPr>
        <w:t>Сведения, снятые с камер, не могут поступать широкой публике. Изображение гражданина, в том числе видеоизображение, находится под особой охраной государства. У любого гражданина есть право требовать прекратить распространение своего изображения требовать компенсации причиненного морального ущерба, если кто-либо допустил распространение видеозаписей, которые позволяют его идентифицировать.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 w:rsidRPr="00DB45C7">
        <w:rPr>
          <w:rStyle w:val="Strong"/>
          <w:b w:val="0"/>
          <w:bCs/>
        </w:rPr>
        <w:t>Статья 152.1 Гражданского кодекса РФ устанавливает правовую охрану изображения гражданина как нематериального блага. Соответственно, каждый гражданин вправе запретить получение своего изображения или записи видео с его изображением.</w:t>
      </w:r>
    </w:p>
    <w:p w:rsidR="00EF6B01" w:rsidRDefault="00EF6B01" w:rsidP="004B6DE7">
      <w:pPr>
        <w:pStyle w:val="NormalWeb"/>
        <w:shd w:val="clear" w:color="auto" w:fill="FFFFFF"/>
        <w:spacing w:before="0" w:after="0"/>
        <w:ind w:firstLine="708"/>
        <w:jc w:val="both"/>
        <w:rPr>
          <w:rStyle w:val="Strong"/>
          <w:b w:val="0"/>
          <w:bCs/>
        </w:rPr>
      </w:pPr>
      <w:r w:rsidRPr="00EA3418">
        <w:rPr>
          <w:rStyle w:val="Strong"/>
          <w:bCs/>
        </w:rPr>
        <w:t>4.</w:t>
      </w:r>
      <w:r>
        <w:rPr>
          <w:rStyle w:val="Strong"/>
          <w:bCs/>
        </w:rPr>
        <w:t>7</w:t>
      </w:r>
      <w:r w:rsidRPr="00EA3418">
        <w:rPr>
          <w:rStyle w:val="Strong"/>
          <w:bCs/>
        </w:rPr>
        <w:t>.</w:t>
      </w:r>
      <w:r>
        <w:rPr>
          <w:rStyle w:val="Strong"/>
          <w:b w:val="0"/>
          <w:bCs/>
        </w:rPr>
        <w:t xml:space="preserve"> Лицо, виновное в причинении вреда нарушением конфиденциальности записей камер, несёт ответственность в порядке, предусмотренном действующим законодательством РФ.</w:t>
      </w: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Pr="00731259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Pr="00731259" w:rsidRDefault="00EF6B01" w:rsidP="004B6DE7">
      <w:pPr>
        <w:pStyle w:val="NormalWeb"/>
        <w:shd w:val="clear" w:color="auto" w:fill="FFFFFF"/>
        <w:spacing w:before="0" w:after="0"/>
        <w:jc w:val="both"/>
        <w:rPr>
          <w:rStyle w:val="Strong"/>
          <w:b w:val="0"/>
          <w:bCs/>
        </w:rPr>
      </w:pPr>
    </w:p>
    <w:p w:rsidR="00EF6B01" w:rsidRDefault="00EF6B01" w:rsidP="004B6DE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F6B01" w:rsidSect="00284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C3054"/>
    <w:multiLevelType w:val="multilevel"/>
    <w:tmpl w:val="49862E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D3318A4"/>
    <w:multiLevelType w:val="multilevel"/>
    <w:tmpl w:val="49862E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48013DB"/>
    <w:multiLevelType w:val="multilevel"/>
    <w:tmpl w:val="49862E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02F4495"/>
    <w:multiLevelType w:val="multilevel"/>
    <w:tmpl w:val="49862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3D71"/>
    <w:rsid w:val="00042176"/>
    <w:rsid w:val="0009136A"/>
    <w:rsid w:val="00093D71"/>
    <w:rsid w:val="000B13D7"/>
    <w:rsid w:val="00193C8B"/>
    <w:rsid w:val="0020455D"/>
    <w:rsid w:val="00213000"/>
    <w:rsid w:val="002606F9"/>
    <w:rsid w:val="0027619A"/>
    <w:rsid w:val="002762FE"/>
    <w:rsid w:val="0028418C"/>
    <w:rsid w:val="002B26BD"/>
    <w:rsid w:val="003C2C86"/>
    <w:rsid w:val="003E2021"/>
    <w:rsid w:val="00416F8D"/>
    <w:rsid w:val="004A275E"/>
    <w:rsid w:val="004B6DE7"/>
    <w:rsid w:val="004E1CFF"/>
    <w:rsid w:val="004E7552"/>
    <w:rsid w:val="004E7680"/>
    <w:rsid w:val="004F14BC"/>
    <w:rsid w:val="00511267"/>
    <w:rsid w:val="00515C76"/>
    <w:rsid w:val="005E0DC9"/>
    <w:rsid w:val="0060468E"/>
    <w:rsid w:val="00673AC6"/>
    <w:rsid w:val="0068048E"/>
    <w:rsid w:val="006A65A4"/>
    <w:rsid w:val="006E0595"/>
    <w:rsid w:val="006E668B"/>
    <w:rsid w:val="00731259"/>
    <w:rsid w:val="007855E0"/>
    <w:rsid w:val="007C53BF"/>
    <w:rsid w:val="007E37B4"/>
    <w:rsid w:val="007E3D1A"/>
    <w:rsid w:val="008D54C7"/>
    <w:rsid w:val="009751FD"/>
    <w:rsid w:val="009B0E43"/>
    <w:rsid w:val="009C352A"/>
    <w:rsid w:val="00A34497"/>
    <w:rsid w:val="00AA33B1"/>
    <w:rsid w:val="00AB062F"/>
    <w:rsid w:val="00B2441D"/>
    <w:rsid w:val="00BA7E00"/>
    <w:rsid w:val="00BC1714"/>
    <w:rsid w:val="00BC571E"/>
    <w:rsid w:val="00C026AB"/>
    <w:rsid w:val="00DB45C7"/>
    <w:rsid w:val="00DD4BF4"/>
    <w:rsid w:val="00E65088"/>
    <w:rsid w:val="00EA3418"/>
    <w:rsid w:val="00EA55E3"/>
    <w:rsid w:val="00EF6B01"/>
    <w:rsid w:val="00F2636F"/>
    <w:rsid w:val="00F40C53"/>
    <w:rsid w:val="00F9305F"/>
    <w:rsid w:val="00FC4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D71"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11267"/>
    <w:pPr>
      <w:keepNext/>
      <w:spacing w:before="240" w:after="60" w:line="240" w:lineRule="auto"/>
      <w:jc w:val="center"/>
      <w:outlineLvl w:val="2"/>
    </w:pPr>
    <w:rPr>
      <w:rFonts w:ascii="Cambria" w:hAnsi="Cambria" w:cs="Times New Roman"/>
      <w:b/>
      <w:bCs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11267"/>
    <w:rPr>
      <w:rFonts w:ascii="Cambria" w:hAnsi="Cambria" w:cs="Times New Roman"/>
      <w:b/>
      <w:bCs/>
      <w:sz w:val="26"/>
      <w:szCs w:val="26"/>
      <w:lang w:val="ru-RU" w:eastAsia="ru-RU" w:bidi="ar-SA"/>
    </w:rPr>
  </w:style>
  <w:style w:type="character" w:styleId="Strong">
    <w:name w:val="Strong"/>
    <w:basedOn w:val="DefaultParagraphFont"/>
    <w:uiPriority w:val="99"/>
    <w:qFormat/>
    <w:rsid w:val="00093D71"/>
    <w:rPr>
      <w:rFonts w:cs="Times New Roman"/>
      <w:b/>
    </w:rPr>
  </w:style>
  <w:style w:type="paragraph" w:styleId="NormalWeb">
    <w:name w:val="Normal (Web)"/>
    <w:basedOn w:val="Normal"/>
    <w:uiPriority w:val="99"/>
    <w:semiHidden/>
    <w:rsid w:val="00093D71"/>
    <w:pPr>
      <w:spacing w:before="96" w:after="192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AB06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103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0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771</Words>
  <Characters>4399</Characters>
  <Application>Microsoft Office Outlook</Application>
  <DocSecurity>0</DocSecurity>
  <Lines>0</Lines>
  <Paragraphs>0</Paragraphs>
  <ScaleCrop>false</ScaleCrop>
  <Company>Пестрецовская 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Завуч</dc:creator>
  <cp:keywords/>
  <dc:description/>
  <cp:lastModifiedBy>user</cp:lastModifiedBy>
  <cp:revision>4</cp:revision>
  <cp:lastPrinted>2019-04-23T08:03:00Z</cp:lastPrinted>
  <dcterms:created xsi:type="dcterms:W3CDTF">2019-04-24T05:15:00Z</dcterms:created>
  <dcterms:modified xsi:type="dcterms:W3CDTF">2019-04-24T05:48:00Z</dcterms:modified>
</cp:coreProperties>
</file>